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385" w:type="pct"/>
        <w:tblInd w:w="-284" w:type="dxa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283"/>
        <w:gridCol w:w="1560"/>
        <w:gridCol w:w="1329"/>
        <w:gridCol w:w="625"/>
        <w:gridCol w:w="3321"/>
        <w:gridCol w:w="497"/>
        <w:gridCol w:w="2959"/>
        <w:gridCol w:w="282"/>
      </w:tblGrid>
      <w:tr w:rsidR="00A23CCF" w:rsidRPr="00A23CCF" w14:paraId="31C48D7B" w14:textId="77777777" w:rsidTr="00A74DA8">
        <w:trPr>
          <w:gridAfter w:val="1"/>
          <w:wAfter w:w="282" w:type="dxa"/>
          <w:trHeight w:val="756"/>
        </w:trPr>
        <w:tc>
          <w:tcPr>
            <w:tcW w:w="1843" w:type="dxa"/>
            <w:gridSpan w:val="2"/>
            <w:shd w:val="clear" w:color="auto" w:fill="auto"/>
            <w:tcMar>
              <w:top w:w="0" w:type="dxa"/>
            </w:tcMar>
          </w:tcPr>
          <w:p w14:paraId="31C48D79" w14:textId="03B8B01F" w:rsidR="00AD6E6B" w:rsidRPr="00A23CCF" w:rsidRDefault="00D61E88" w:rsidP="001E63D2">
            <w:pPr>
              <w:rPr>
                <w:color w:val="000000" w:themeColor="text1"/>
              </w:rPr>
            </w:pPr>
            <w:r w:rsidRPr="00A23CCF">
              <w:rPr>
                <w:noProof/>
                <w:color w:val="000000" w:themeColor="text1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495A7E" wp14:editId="55211EEC">
                      <wp:simplePos x="0" y="0"/>
                      <wp:positionH relativeFrom="column">
                        <wp:posOffset>-161925</wp:posOffset>
                      </wp:positionH>
                      <wp:positionV relativeFrom="paragraph">
                        <wp:posOffset>-681990</wp:posOffset>
                      </wp:positionV>
                      <wp:extent cx="1857375" cy="1403985"/>
                      <wp:effectExtent l="0" t="0" r="9525" b="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5737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203C66" w14:textId="77777777" w:rsidR="00D61E88" w:rsidRDefault="00D61E88" w:rsidP="00A74DA8">
                                  <w:pPr>
                                    <w:jc w:val="right"/>
                                  </w:pPr>
                                  <w:r>
                                    <w:rPr>
                                      <w:noProof/>
                                      <w:lang w:val="en-GB" w:eastAsia="en-GB"/>
                                    </w:rPr>
                                    <w:drawing>
                                      <wp:inline distT="0" distB="0" distL="0" distR="0" wp14:anchorId="200E6D5B" wp14:editId="40265108">
                                        <wp:extent cx="1448615" cy="2009775"/>
                                        <wp:effectExtent l="0" t="0" r="0" b="0"/>
                                        <wp:docPr id="10" name="Picture 1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Tynwald_Logo_Outline_RGB_BLUE.png"/>
                                                <pic:cNvPicPr/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50406" cy="20122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5F495A7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12.75pt;margin-top:-53.7pt;width:146.2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" stroked="f">
                      <v:textbox style="mso-fit-shape-to-text:t">
                        <w:txbxContent>
                          <w:p w14:paraId="34203C66" w14:textId="77777777" w:rsidR="00D61E88" w:rsidRDefault="00D61E88" w:rsidP="00A74DA8">
                            <w:pPr>
                              <w:jc w:val="right"/>
                            </w:pPr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200E6D5B" wp14:editId="40265108">
                                  <wp:extent cx="1448615" cy="2009775"/>
                                  <wp:effectExtent l="0" t="0" r="0" b="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ynwald_Logo_Outline_RGB_BLUE.pn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50406" cy="20122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731" w:type="dxa"/>
            <w:gridSpan w:val="5"/>
            <w:shd w:val="clear" w:color="auto" w:fill="auto"/>
          </w:tcPr>
          <w:sdt>
            <w:sdtPr>
              <w:rPr>
                <w:color w:val="000000" w:themeColor="text1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31C48D7A" w14:textId="6D9BBA09" w:rsidR="00AD6E6B" w:rsidRPr="00A23CCF" w:rsidRDefault="00D27DBC" w:rsidP="00AD6E6B">
                <w:pPr>
                  <w:pStyle w:val="Heading1"/>
                  <w:rPr>
                    <w:color w:val="000000" w:themeColor="text1"/>
                  </w:rPr>
                </w:pPr>
                <w:r w:rsidRPr="00A23CCF">
                  <w:rPr>
                    <w:color w:val="000000" w:themeColor="text1"/>
                    <w:lang w:val="en-GB"/>
                  </w:rPr>
                  <w:t>NOTIFICATION OF SALES</w:t>
                </w:r>
              </w:p>
            </w:sdtContent>
          </w:sdt>
        </w:tc>
      </w:tr>
      <w:tr w:rsidR="00A23CCF" w:rsidRPr="00A23CCF" w14:paraId="31C48D7F" w14:textId="77777777" w:rsidTr="00A74DA8">
        <w:trPr>
          <w:gridBefore w:val="1"/>
          <w:wBefore w:w="283" w:type="dxa"/>
          <w:trHeight w:val="288"/>
        </w:trPr>
        <w:tc>
          <w:tcPr>
            <w:tcW w:w="7332" w:type="dxa"/>
            <w:gridSpan w:val="5"/>
            <w:shd w:val="clear" w:color="auto" w:fill="auto"/>
            <w:tcMar>
              <w:top w:w="0" w:type="dxa"/>
            </w:tcMar>
          </w:tcPr>
          <w:p w14:paraId="31C48D7C" w14:textId="77777777" w:rsidR="00F56369" w:rsidRPr="00A23CCF" w:rsidRDefault="00F56369" w:rsidP="001E63D2">
            <w:pPr>
              <w:pStyle w:val="Slogan"/>
              <w:rPr>
                <w:color w:val="000000" w:themeColor="text1"/>
              </w:rPr>
            </w:pPr>
          </w:p>
        </w:tc>
        <w:tc>
          <w:tcPr>
            <w:tcW w:w="3241" w:type="dxa"/>
            <w:gridSpan w:val="2"/>
            <w:shd w:val="clear" w:color="auto" w:fill="auto"/>
          </w:tcPr>
          <w:p w14:paraId="31C48D7D" w14:textId="4C1F26CD" w:rsidR="00F56369" w:rsidRPr="00A23CCF" w:rsidRDefault="00F4736C" w:rsidP="001E63D2">
            <w:pPr>
              <w:pStyle w:val="Right-alignedtext"/>
              <w:rPr>
                <w:color w:val="000000" w:themeColor="text1"/>
                <w:sz w:val="20"/>
              </w:rPr>
            </w:pPr>
            <w:sdt>
              <w:sdtPr>
                <w:rPr>
                  <w:color w:val="000000" w:themeColor="text1"/>
                  <w:sz w:val="20"/>
                </w:rPr>
                <w:alias w:val="Date"/>
                <w:tag w:val="Date"/>
                <w:id w:val="1328609071"/>
                <w:placeholder>
                  <w:docPart w:val="6265037712FB4FFEB3A3820EFB12F2F8"/>
                </w:placeholder>
                <w:date w:fullDate="2024-01-05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000000" w:themeColor="text1"/>
                    <w:sz w:val="20"/>
                  </w:rPr>
                  <w:t>January 5, 2024</w:t>
                </w:r>
              </w:sdtContent>
            </w:sdt>
          </w:p>
          <w:p w14:paraId="31C48D7E" w14:textId="24AD904D" w:rsidR="00F56369" w:rsidRPr="00A23CCF" w:rsidRDefault="00F56369" w:rsidP="00D61E88">
            <w:pPr>
              <w:pStyle w:val="Right-alignedtext"/>
              <w:jc w:val="center"/>
              <w:rPr>
                <w:color w:val="000000" w:themeColor="text1"/>
                <w:sz w:val="20"/>
              </w:rPr>
            </w:pPr>
          </w:p>
        </w:tc>
      </w:tr>
      <w:tr w:rsidR="00A23CCF" w:rsidRPr="00A23CCF" w14:paraId="31C48D8E" w14:textId="77777777" w:rsidTr="00A74DA8">
        <w:trPr>
          <w:gridBefore w:val="1"/>
          <w:wBefore w:w="283" w:type="dxa"/>
          <w:trHeight w:val="1155"/>
        </w:trPr>
        <w:tc>
          <w:tcPr>
            <w:tcW w:w="2889" w:type="dxa"/>
            <w:gridSpan w:val="2"/>
            <w:shd w:val="clear" w:color="auto" w:fill="auto"/>
            <w:tcMar>
              <w:top w:w="0" w:type="dxa"/>
            </w:tcMar>
          </w:tcPr>
          <w:p w14:paraId="31C48D80" w14:textId="77777777" w:rsidR="001E7EBF" w:rsidRPr="00A23CCF" w:rsidRDefault="001E7EBF" w:rsidP="001E63D2">
            <w:pPr>
              <w:rPr>
                <w:color w:val="000000" w:themeColor="text1"/>
              </w:rPr>
            </w:pPr>
          </w:p>
        </w:tc>
        <w:tc>
          <w:tcPr>
            <w:tcW w:w="625" w:type="dxa"/>
            <w:shd w:val="clear" w:color="auto" w:fill="auto"/>
          </w:tcPr>
          <w:p w14:paraId="31C48D81" w14:textId="77777777" w:rsidR="001E7EBF" w:rsidRPr="00A23CCF" w:rsidRDefault="0063560D" w:rsidP="00CC6BF2">
            <w:pPr>
              <w:pStyle w:val="Heading2"/>
              <w:jc w:val="right"/>
              <w:rPr>
                <w:color w:val="000000" w:themeColor="text1"/>
              </w:rPr>
            </w:pPr>
            <w:r w:rsidRPr="00A23CCF">
              <w:rPr>
                <w:color w:val="000000" w:themeColor="text1"/>
              </w:rPr>
              <w:t>From</w:t>
            </w:r>
          </w:p>
        </w:tc>
        <w:tc>
          <w:tcPr>
            <w:tcW w:w="3321" w:type="dxa"/>
            <w:shd w:val="clear" w:color="auto" w:fill="auto"/>
          </w:tcPr>
          <w:p w14:paraId="31C48D82" w14:textId="77777777" w:rsidR="001E63D2" w:rsidRPr="00A23CCF" w:rsidRDefault="00CC6BF2" w:rsidP="001E63D2">
            <w:pPr>
              <w:pStyle w:val="Right-alignedtext"/>
              <w:rPr>
                <w:color w:val="000000" w:themeColor="text1"/>
                <w:sz w:val="20"/>
              </w:rPr>
            </w:pPr>
            <w:r w:rsidRPr="00A23CCF">
              <w:rPr>
                <w:color w:val="000000" w:themeColor="text1"/>
                <w:sz w:val="20"/>
              </w:rPr>
              <w:t>Office of the Clerk of Tynwald</w:t>
            </w:r>
          </w:p>
          <w:p w14:paraId="31C48D83" w14:textId="77777777" w:rsidR="001E63D2" w:rsidRPr="00A23CCF" w:rsidRDefault="00CC6BF2" w:rsidP="001E63D2">
            <w:pPr>
              <w:pStyle w:val="Right-alignedtext"/>
              <w:rPr>
                <w:color w:val="000000" w:themeColor="text1"/>
                <w:sz w:val="20"/>
              </w:rPr>
            </w:pPr>
            <w:r w:rsidRPr="00A23CCF">
              <w:rPr>
                <w:color w:val="000000" w:themeColor="text1"/>
                <w:sz w:val="20"/>
              </w:rPr>
              <w:t>Legislative Buildings</w:t>
            </w:r>
          </w:p>
          <w:p w14:paraId="31C48D84" w14:textId="77777777" w:rsidR="001E63D2" w:rsidRPr="00A23CCF" w:rsidRDefault="00CC6BF2" w:rsidP="001E63D2">
            <w:pPr>
              <w:pStyle w:val="Right-alignedtext"/>
              <w:rPr>
                <w:color w:val="000000" w:themeColor="text1"/>
                <w:sz w:val="20"/>
              </w:rPr>
            </w:pPr>
            <w:r w:rsidRPr="00A23CCF">
              <w:rPr>
                <w:color w:val="000000" w:themeColor="text1"/>
                <w:sz w:val="20"/>
              </w:rPr>
              <w:t>Finch Road</w:t>
            </w:r>
          </w:p>
          <w:p w14:paraId="31C48D85" w14:textId="77777777" w:rsidR="001E63D2" w:rsidRPr="00A23CCF" w:rsidRDefault="00CC6BF2" w:rsidP="001E63D2">
            <w:pPr>
              <w:pStyle w:val="Right-alignedtext"/>
              <w:rPr>
                <w:color w:val="000000" w:themeColor="text1"/>
                <w:sz w:val="20"/>
              </w:rPr>
            </w:pPr>
            <w:r w:rsidRPr="00A23CCF">
              <w:rPr>
                <w:color w:val="000000" w:themeColor="text1"/>
                <w:sz w:val="20"/>
              </w:rPr>
              <w:t>Douglas, Isle of Man</w:t>
            </w:r>
          </w:p>
          <w:p w14:paraId="31C48D86" w14:textId="77777777" w:rsidR="001E63D2" w:rsidRPr="00A23CCF" w:rsidRDefault="00CC6BF2" w:rsidP="001E63D2">
            <w:pPr>
              <w:pStyle w:val="Right-alignedtext"/>
              <w:rPr>
                <w:color w:val="000000" w:themeColor="text1"/>
                <w:sz w:val="20"/>
              </w:rPr>
            </w:pPr>
            <w:r w:rsidRPr="00A23CCF">
              <w:rPr>
                <w:color w:val="000000" w:themeColor="text1"/>
                <w:sz w:val="20"/>
              </w:rPr>
              <w:t>IM1 3PW</w:t>
            </w:r>
          </w:p>
          <w:p w14:paraId="31C48D87" w14:textId="77777777" w:rsidR="001E7EBF" w:rsidRPr="00A23CCF" w:rsidRDefault="001E7EBF" w:rsidP="001E63D2">
            <w:pPr>
              <w:pStyle w:val="Right-alignedtext"/>
              <w:rPr>
                <w:color w:val="000000" w:themeColor="text1"/>
              </w:rPr>
            </w:pPr>
          </w:p>
        </w:tc>
        <w:tc>
          <w:tcPr>
            <w:tcW w:w="497" w:type="dxa"/>
            <w:shd w:val="clear" w:color="auto" w:fill="auto"/>
          </w:tcPr>
          <w:p w14:paraId="31C48D88" w14:textId="77777777" w:rsidR="001E7EBF" w:rsidRPr="00A23CCF" w:rsidRDefault="0063560D" w:rsidP="00CC6BF2">
            <w:pPr>
              <w:pStyle w:val="Heading2"/>
              <w:jc w:val="right"/>
              <w:rPr>
                <w:color w:val="000000" w:themeColor="text1"/>
                <w:sz w:val="18"/>
              </w:rPr>
            </w:pPr>
            <w:r w:rsidRPr="00A23CCF">
              <w:rPr>
                <w:color w:val="000000" w:themeColor="text1"/>
              </w:rPr>
              <w:t>To</w:t>
            </w:r>
          </w:p>
        </w:tc>
        <w:tc>
          <w:tcPr>
            <w:tcW w:w="3241" w:type="dxa"/>
            <w:gridSpan w:val="2"/>
            <w:shd w:val="clear" w:color="auto" w:fill="auto"/>
          </w:tcPr>
          <w:p w14:paraId="1EDBF0EA" w14:textId="77777777" w:rsidR="008D4953" w:rsidRPr="00A23CCF" w:rsidRDefault="008D4953" w:rsidP="008D4953">
            <w:pPr>
              <w:pStyle w:val="Heading2"/>
              <w:jc w:val="right"/>
              <w:rPr>
                <w:rFonts w:asciiTheme="minorHAnsi" w:hAnsiTheme="minorHAnsi" w:cs="Times New Roman"/>
                <w:bCs w:val="0"/>
                <w:iCs w:val="0"/>
                <w:color w:val="000000" w:themeColor="text1"/>
                <w:sz w:val="24"/>
                <w:szCs w:val="16"/>
              </w:rPr>
            </w:pPr>
            <w:r w:rsidRPr="00A23CCF">
              <w:rPr>
                <w:rFonts w:asciiTheme="minorHAnsi" w:hAnsiTheme="minorHAnsi" w:cs="Times New Roman"/>
                <w:bCs w:val="0"/>
                <w:iCs w:val="0"/>
                <w:color w:val="000000" w:themeColor="text1"/>
                <w:sz w:val="24"/>
                <w:szCs w:val="16"/>
              </w:rPr>
              <w:t>Alice Quayle</w:t>
            </w:r>
          </w:p>
          <w:p w14:paraId="76B5F681" w14:textId="77777777" w:rsidR="008D4953" w:rsidRPr="00A23CCF" w:rsidRDefault="008D4953" w:rsidP="008D4953">
            <w:pPr>
              <w:pStyle w:val="Heading2"/>
              <w:jc w:val="right"/>
              <w:rPr>
                <w:rFonts w:asciiTheme="minorHAnsi" w:hAnsiTheme="minorHAnsi" w:cs="Times New Roman"/>
                <w:bCs w:val="0"/>
                <w:iCs w:val="0"/>
                <w:color w:val="000000" w:themeColor="text1"/>
                <w:sz w:val="24"/>
                <w:szCs w:val="16"/>
              </w:rPr>
            </w:pPr>
            <w:r w:rsidRPr="00A23CCF">
              <w:rPr>
                <w:rFonts w:asciiTheme="minorHAnsi" w:hAnsiTheme="minorHAnsi" w:cs="Times New Roman"/>
                <w:bCs w:val="0"/>
                <w:iCs w:val="0"/>
                <w:color w:val="000000" w:themeColor="text1"/>
                <w:sz w:val="24"/>
                <w:szCs w:val="16"/>
              </w:rPr>
              <w:t>3 Bankers Court</w:t>
            </w:r>
          </w:p>
          <w:p w14:paraId="3DBEA73A" w14:textId="77777777" w:rsidR="008D4953" w:rsidRPr="00A23CCF" w:rsidRDefault="008D4953" w:rsidP="008D4953">
            <w:pPr>
              <w:pStyle w:val="Heading2"/>
              <w:jc w:val="right"/>
              <w:rPr>
                <w:rFonts w:asciiTheme="minorHAnsi" w:hAnsiTheme="minorHAnsi" w:cs="Times New Roman"/>
                <w:bCs w:val="0"/>
                <w:iCs w:val="0"/>
                <w:color w:val="000000" w:themeColor="text1"/>
                <w:sz w:val="24"/>
                <w:szCs w:val="16"/>
              </w:rPr>
            </w:pPr>
            <w:r w:rsidRPr="00A23CCF">
              <w:rPr>
                <w:rFonts w:asciiTheme="minorHAnsi" w:hAnsiTheme="minorHAnsi" w:cs="Times New Roman"/>
                <w:bCs w:val="0"/>
                <w:iCs w:val="0"/>
                <w:color w:val="000000" w:themeColor="text1"/>
                <w:sz w:val="24"/>
                <w:szCs w:val="16"/>
              </w:rPr>
              <w:t>Albert Street</w:t>
            </w:r>
          </w:p>
          <w:p w14:paraId="5622395B" w14:textId="77777777" w:rsidR="008D4953" w:rsidRPr="00A23CCF" w:rsidRDefault="008D4953" w:rsidP="008D4953">
            <w:pPr>
              <w:pStyle w:val="Heading2"/>
              <w:jc w:val="right"/>
              <w:rPr>
                <w:rFonts w:asciiTheme="minorHAnsi" w:hAnsiTheme="minorHAnsi" w:cs="Times New Roman"/>
                <w:bCs w:val="0"/>
                <w:iCs w:val="0"/>
                <w:color w:val="000000" w:themeColor="text1"/>
                <w:sz w:val="24"/>
                <w:szCs w:val="16"/>
              </w:rPr>
            </w:pPr>
            <w:r w:rsidRPr="00A23CCF">
              <w:rPr>
                <w:rFonts w:asciiTheme="minorHAnsi" w:hAnsiTheme="minorHAnsi" w:cs="Times New Roman"/>
                <w:bCs w:val="0"/>
                <w:iCs w:val="0"/>
                <w:color w:val="000000" w:themeColor="text1"/>
                <w:sz w:val="24"/>
                <w:szCs w:val="16"/>
              </w:rPr>
              <w:t>Ramsey</w:t>
            </w:r>
          </w:p>
          <w:p w14:paraId="31C48D8D" w14:textId="035ABEE9" w:rsidR="001E7EBF" w:rsidRPr="00A23CCF" w:rsidRDefault="00FD3B54" w:rsidP="008D4953">
            <w:pPr>
              <w:pStyle w:val="Right-alignedtext"/>
              <w:rPr>
                <w:color w:val="000000" w:themeColor="text1"/>
              </w:rPr>
            </w:pPr>
            <w:r w:rsidRPr="00A23CCF">
              <w:rPr>
                <w:color w:val="000000" w:themeColor="text1"/>
                <w:sz w:val="24"/>
              </w:rPr>
              <w:t>IM8 1JF</w:t>
            </w:r>
          </w:p>
        </w:tc>
      </w:tr>
    </w:tbl>
    <w:p w14:paraId="31C48D8F" w14:textId="77777777" w:rsidR="00954EF9" w:rsidRPr="00A23CCF" w:rsidRDefault="00954EF9" w:rsidP="004F202D">
      <w:pPr>
        <w:rPr>
          <w:color w:val="000000" w:themeColor="text1"/>
        </w:rPr>
      </w:pPr>
    </w:p>
    <w:tbl>
      <w:tblPr>
        <w:tblW w:w="53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2522"/>
        <w:gridCol w:w="1640"/>
        <w:gridCol w:w="2938"/>
        <w:gridCol w:w="2177"/>
        <w:gridCol w:w="1460"/>
      </w:tblGrid>
      <w:tr w:rsidR="00A23CCF" w:rsidRPr="00A23CCF" w14:paraId="5FEF0502" w14:textId="77777777" w:rsidTr="00D61E88">
        <w:trPr>
          <w:cantSplit/>
          <w:trHeight w:val="216"/>
        </w:trPr>
        <w:tc>
          <w:tcPr>
            <w:tcW w:w="256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95DC2" w14:textId="77777777" w:rsidR="00D61E88" w:rsidRPr="00A23CCF" w:rsidRDefault="00D61E88" w:rsidP="00297E3E">
            <w:pPr>
              <w:pStyle w:val="Heading2"/>
              <w:rPr>
                <w:b/>
                <w:color w:val="000000" w:themeColor="text1"/>
              </w:rPr>
            </w:pPr>
            <w:r w:rsidRPr="00A23CCF">
              <w:rPr>
                <w:b/>
                <w:color w:val="000000" w:themeColor="text1"/>
                <w:sz w:val="22"/>
              </w:rPr>
              <w:t>Supplier Details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31EB17F" w14:textId="77777777" w:rsidR="00D61E88" w:rsidRPr="00A23CCF" w:rsidRDefault="00D61E88" w:rsidP="00297E3E">
            <w:pPr>
              <w:pStyle w:val="Heading2"/>
              <w:rPr>
                <w:b/>
                <w:color w:val="000000" w:themeColor="text1"/>
              </w:rPr>
            </w:pPr>
          </w:p>
        </w:tc>
        <w:tc>
          <w:tcPr>
            <w:tcW w:w="301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0B8C1CB2" w14:textId="77777777" w:rsidR="00D61E88" w:rsidRPr="00A23CCF" w:rsidRDefault="00D61E88" w:rsidP="00297E3E">
            <w:pPr>
              <w:pStyle w:val="Heading2"/>
              <w:rPr>
                <w:b/>
                <w:color w:val="000000" w:themeColor="text1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19359E0D" w14:textId="77777777" w:rsidR="00D61E88" w:rsidRPr="00A23CCF" w:rsidRDefault="00D61E88" w:rsidP="00297E3E">
            <w:pPr>
              <w:pStyle w:val="Heading2"/>
              <w:rPr>
                <w:b/>
                <w:color w:val="000000" w:themeColor="text1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8FD13D8" w14:textId="77777777" w:rsidR="00D61E88" w:rsidRPr="00A23CCF" w:rsidRDefault="00D61E88" w:rsidP="00297E3E">
            <w:pPr>
              <w:pStyle w:val="Heading2"/>
              <w:rPr>
                <w:b/>
                <w:color w:val="000000" w:themeColor="text1"/>
              </w:rPr>
            </w:pPr>
          </w:p>
        </w:tc>
      </w:tr>
      <w:tr w:rsidR="00D61E88" w:rsidRPr="00A23CCF" w14:paraId="67174547" w14:textId="77777777" w:rsidTr="00D61E88">
        <w:trPr>
          <w:cantSplit/>
          <w:trHeight w:val="216"/>
        </w:trPr>
        <w:tc>
          <w:tcPr>
            <w:tcW w:w="10982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F9FF8C3" w14:textId="4885D0AB" w:rsidR="00D61E88" w:rsidRPr="00A23CCF" w:rsidRDefault="00D61E88" w:rsidP="00297E3E">
            <w:pPr>
              <w:rPr>
                <w:color w:val="000000" w:themeColor="text1"/>
                <w:sz w:val="22"/>
              </w:rPr>
            </w:pPr>
            <w:r w:rsidRPr="00A23CCF">
              <w:rPr>
                <w:color w:val="000000" w:themeColor="text1"/>
                <w:sz w:val="28"/>
              </w:rPr>
              <w:t>Alice’s Illustrations</w:t>
            </w:r>
          </w:p>
        </w:tc>
      </w:tr>
    </w:tbl>
    <w:p w14:paraId="02C998FA" w14:textId="77777777" w:rsidR="00D61E88" w:rsidRPr="00A23CCF" w:rsidRDefault="00D61E88" w:rsidP="00D61E88">
      <w:pPr>
        <w:rPr>
          <w:color w:val="000000" w:themeColor="text1"/>
        </w:rPr>
      </w:pPr>
    </w:p>
    <w:p w14:paraId="0AFE5CAE" w14:textId="77777777" w:rsidR="00D61E88" w:rsidRPr="00A23CCF" w:rsidRDefault="00D61E88" w:rsidP="00D61E88">
      <w:pPr>
        <w:rPr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810"/>
        <w:gridCol w:w="272"/>
        <w:gridCol w:w="3721"/>
        <w:gridCol w:w="2618"/>
        <w:gridCol w:w="1127"/>
        <w:gridCol w:w="1532"/>
      </w:tblGrid>
      <w:tr w:rsidR="00A23CCF" w:rsidRPr="00A23CCF" w14:paraId="21C1A35F" w14:textId="3D9AC540" w:rsidTr="00A74DA8">
        <w:trPr>
          <w:cantSplit/>
          <w:trHeight w:val="216"/>
        </w:trPr>
        <w:tc>
          <w:tcPr>
            <w:tcW w:w="108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4E7BD" w14:textId="77777777" w:rsidR="004564E3" w:rsidRPr="00A23CCF" w:rsidRDefault="004564E3" w:rsidP="00297E3E">
            <w:pPr>
              <w:pStyle w:val="Heading2"/>
              <w:spacing w:before="40" w:after="40"/>
              <w:rPr>
                <w:b/>
                <w:color w:val="000000" w:themeColor="text1"/>
              </w:rPr>
            </w:pPr>
            <w:r w:rsidRPr="00A23CCF">
              <w:rPr>
                <w:b/>
                <w:color w:val="000000" w:themeColor="text1"/>
              </w:rPr>
              <w:t>Qty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6AAB2429" w14:textId="77777777" w:rsidR="004564E3" w:rsidRPr="00A23CCF" w:rsidRDefault="004564E3" w:rsidP="00297E3E">
            <w:pPr>
              <w:pStyle w:val="Heading2"/>
              <w:spacing w:before="40" w:after="40"/>
              <w:rPr>
                <w:b/>
                <w:color w:val="000000" w:themeColor="text1"/>
              </w:rPr>
            </w:pPr>
            <w:r w:rsidRPr="00A23CCF">
              <w:rPr>
                <w:b/>
                <w:color w:val="000000" w:themeColor="text1"/>
              </w:rPr>
              <w:t>Description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2972551" w14:textId="77777777" w:rsidR="004564E3" w:rsidRPr="00A23CCF" w:rsidRDefault="004564E3" w:rsidP="00297E3E">
            <w:pPr>
              <w:pStyle w:val="Heading2"/>
              <w:spacing w:before="40" w:after="40"/>
              <w:rPr>
                <w:b/>
                <w:color w:val="000000" w:themeColor="text1"/>
              </w:rPr>
            </w:pPr>
            <w:r w:rsidRPr="00A23CCF">
              <w:rPr>
                <w:b/>
                <w:color w:val="000000" w:themeColor="text1"/>
              </w:rPr>
              <w:t>Sale Price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B7F67E6" w14:textId="77777777" w:rsidR="004564E3" w:rsidRPr="00A23CCF" w:rsidRDefault="004564E3" w:rsidP="00297E3E">
            <w:pPr>
              <w:pStyle w:val="Heading2"/>
              <w:spacing w:before="40" w:after="40"/>
              <w:rPr>
                <w:b/>
                <w:color w:val="000000" w:themeColor="text1"/>
              </w:rPr>
            </w:pPr>
            <w:r w:rsidRPr="00A23CCF">
              <w:rPr>
                <w:b/>
                <w:color w:val="000000" w:themeColor="text1"/>
              </w:rPr>
              <w:t>Line Total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758E0AED" w14:textId="34404201" w:rsidR="004564E3" w:rsidRPr="00A23CCF" w:rsidRDefault="004564E3" w:rsidP="00297E3E">
            <w:pPr>
              <w:pStyle w:val="Heading2"/>
              <w:spacing w:before="40" w:after="40"/>
              <w:rPr>
                <w:b/>
                <w:color w:val="000000" w:themeColor="text1"/>
              </w:rPr>
            </w:pPr>
            <w:r w:rsidRPr="00A23CCF">
              <w:rPr>
                <w:b/>
                <w:color w:val="000000" w:themeColor="text1"/>
              </w:rPr>
              <w:t>Commission</w:t>
            </w:r>
          </w:p>
        </w:tc>
      </w:tr>
      <w:tr w:rsidR="00A23CCF" w:rsidRPr="00A23CCF" w14:paraId="2836CA86" w14:textId="65462EC4" w:rsidTr="00A74DA8">
        <w:trPr>
          <w:cantSplit/>
          <w:trHeight w:val="216"/>
        </w:trPr>
        <w:tc>
          <w:tcPr>
            <w:tcW w:w="8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784E1B2" w14:textId="5D0AB8C1" w:rsidR="00A74DA8" w:rsidRPr="00A23CCF" w:rsidRDefault="00A74DA8" w:rsidP="00A74DA8">
            <w:pPr>
              <w:rPr>
                <w:color w:val="000000" w:themeColor="text1"/>
                <w:sz w:val="24"/>
              </w:rPr>
            </w:pPr>
            <w:r w:rsidRPr="00A23CCF"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399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FD32DDA" w14:textId="3FAD2EF1" w:rsidR="00A74DA8" w:rsidRPr="00A23CCF" w:rsidRDefault="00A74DA8" w:rsidP="00A74DA8">
            <w:pPr>
              <w:rPr>
                <w:color w:val="000000" w:themeColor="text1"/>
                <w:sz w:val="24"/>
              </w:rPr>
            </w:pPr>
            <w:r w:rsidRPr="00A23CCF">
              <w:rPr>
                <w:color w:val="000000" w:themeColor="text1"/>
                <w:sz w:val="24"/>
              </w:rPr>
              <w:t>Prints</w:t>
            </w:r>
            <w:r w:rsidR="004C12AB" w:rsidRPr="00A23CCF">
              <w:rPr>
                <w:color w:val="000000" w:themeColor="text1"/>
                <w:sz w:val="24"/>
              </w:rPr>
              <w:t xml:space="preserve"> / Postcards</w:t>
            </w:r>
          </w:p>
        </w:tc>
        <w:tc>
          <w:tcPr>
            <w:tcW w:w="26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3392C2E9" w14:textId="51C48C10" w:rsidR="00A74DA8" w:rsidRPr="00A23CCF" w:rsidRDefault="004C12AB" w:rsidP="00A74DA8">
            <w:pPr>
              <w:pStyle w:val="Right-alignedtext"/>
              <w:rPr>
                <w:color w:val="000000" w:themeColor="text1"/>
                <w:sz w:val="24"/>
                <w:szCs w:val="24"/>
              </w:rPr>
            </w:pPr>
            <w:r w:rsidRPr="00A23CCF">
              <w:rPr>
                <w:color w:val="000000" w:themeColor="text1"/>
                <w:sz w:val="24"/>
                <w:szCs w:val="24"/>
              </w:rPr>
              <w:t>Various</w:t>
            </w:r>
          </w:p>
        </w:tc>
        <w:tc>
          <w:tcPr>
            <w:tcW w:w="112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4C3FC2" w14:textId="775E1012" w:rsidR="00A74DA8" w:rsidRPr="00A23CCF" w:rsidRDefault="00F4736C" w:rsidP="00F4736C">
            <w:pPr>
              <w:pStyle w:val="Right-alignedtex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£9</w:t>
            </w:r>
            <w:r w:rsidR="00A74DA8" w:rsidRPr="00A23CCF">
              <w:rPr>
                <w:color w:val="000000" w:themeColor="text1"/>
                <w:sz w:val="24"/>
                <w:szCs w:val="24"/>
              </w:rPr>
              <w:t>.00</w:t>
            </w:r>
          </w:p>
        </w:tc>
        <w:tc>
          <w:tcPr>
            <w:tcW w:w="1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7CFB08" w14:textId="066DA697" w:rsidR="00A74DA8" w:rsidRPr="00A23CCF" w:rsidRDefault="00F4736C" w:rsidP="00F4736C">
            <w:pPr>
              <w:pStyle w:val="Right-alignedtex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£1.8</w:t>
            </w:r>
            <w:r w:rsidR="00A74DA8" w:rsidRPr="00A23CCF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A23CCF" w:rsidRPr="00A23CCF" w14:paraId="4E30F3E1" w14:textId="65B735F9" w:rsidTr="00A74DA8">
        <w:trPr>
          <w:cantSplit/>
          <w:trHeight w:val="216"/>
        </w:trPr>
        <w:tc>
          <w:tcPr>
            <w:tcW w:w="8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248DFC0" w14:textId="78A8C574" w:rsidR="00A74DA8" w:rsidRPr="00A23CCF" w:rsidRDefault="00A74DA8" w:rsidP="00A74DA8">
            <w:pPr>
              <w:rPr>
                <w:color w:val="000000" w:themeColor="text1"/>
                <w:sz w:val="24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0BCBD0A" w14:textId="75C9950D" w:rsidR="00A74DA8" w:rsidRPr="00A23CCF" w:rsidRDefault="00A74DA8" w:rsidP="00A74DA8">
            <w:pPr>
              <w:rPr>
                <w:color w:val="000000" w:themeColor="text1"/>
                <w:sz w:val="24"/>
              </w:rPr>
            </w:pPr>
          </w:p>
        </w:tc>
        <w:tc>
          <w:tcPr>
            <w:tcW w:w="26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13AD0CAA" w14:textId="1BFDE1BB" w:rsidR="00A74DA8" w:rsidRPr="00A23CCF" w:rsidRDefault="00A74DA8" w:rsidP="00A74DA8">
            <w:pPr>
              <w:pStyle w:val="Right-alignedtex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CB9C1D" w14:textId="28DC06CE" w:rsidR="00A74DA8" w:rsidRPr="00A23CCF" w:rsidRDefault="00A74DA8" w:rsidP="00A74DA8">
            <w:pPr>
              <w:pStyle w:val="Right-alignedtex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9E8A04" w14:textId="700FCA97" w:rsidR="00A74DA8" w:rsidRPr="00A23CCF" w:rsidRDefault="00A74DA8" w:rsidP="00A74DA8">
            <w:pPr>
              <w:pStyle w:val="Right-alignedtext"/>
              <w:rPr>
                <w:color w:val="000000" w:themeColor="text1"/>
                <w:sz w:val="24"/>
                <w:szCs w:val="24"/>
              </w:rPr>
            </w:pPr>
          </w:p>
        </w:tc>
      </w:tr>
      <w:tr w:rsidR="00A23CCF" w:rsidRPr="00A23CCF" w14:paraId="47ACB073" w14:textId="1D219F43" w:rsidTr="00A74DA8">
        <w:trPr>
          <w:cantSplit/>
          <w:trHeight w:val="216"/>
        </w:trPr>
        <w:tc>
          <w:tcPr>
            <w:tcW w:w="8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2CD5BE70" w14:textId="1B5B073F" w:rsidR="00A74DA8" w:rsidRPr="00A23CCF" w:rsidRDefault="00A74DA8" w:rsidP="00A74DA8">
            <w:pPr>
              <w:rPr>
                <w:color w:val="000000" w:themeColor="text1"/>
                <w:sz w:val="24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1EF7A36F" w14:textId="038B8ADE" w:rsidR="00A74DA8" w:rsidRPr="00A23CCF" w:rsidRDefault="00A74DA8" w:rsidP="00A74DA8">
            <w:pPr>
              <w:rPr>
                <w:color w:val="000000" w:themeColor="text1"/>
                <w:sz w:val="24"/>
              </w:rPr>
            </w:pPr>
          </w:p>
        </w:tc>
        <w:tc>
          <w:tcPr>
            <w:tcW w:w="26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1D459D83" w14:textId="7D962161" w:rsidR="00A74DA8" w:rsidRPr="00A23CCF" w:rsidRDefault="00A74DA8" w:rsidP="00A74DA8">
            <w:pPr>
              <w:pStyle w:val="Right-alignedtex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12B8694F" w14:textId="55D593DB" w:rsidR="00A74DA8" w:rsidRPr="00A23CCF" w:rsidRDefault="00A74DA8" w:rsidP="00A74DA8">
            <w:pPr>
              <w:pStyle w:val="Right-alignedtex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3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2DE77EB8" w14:textId="45D34A48" w:rsidR="00A74DA8" w:rsidRPr="00A23CCF" w:rsidRDefault="00A74DA8" w:rsidP="00A74DA8">
            <w:pPr>
              <w:pStyle w:val="Right-alignedtext"/>
              <w:rPr>
                <w:color w:val="000000" w:themeColor="text1"/>
                <w:sz w:val="24"/>
                <w:szCs w:val="24"/>
              </w:rPr>
            </w:pPr>
          </w:p>
        </w:tc>
      </w:tr>
      <w:tr w:rsidR="00A23CCF" w:rsidRPr="00A23CCF" w14:paraId="7FA5D3AD" w14:textId="24F52739" w:rsidTr="00A74DA8">
        <w:trPr>
          <w:cantSplit/>
          <w:trHeight w:val="216"/>
        </w:trPr>
        <w:tc>
          <w:tcPr>
            <w:tcW w:w="7421" w:type="dxa"/>
            <w:gridSpan w:val="4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000537A" w14:textId="28A27802" w:rsidR="00A74DA8" w:rsidRPr="00A23CCF" w:rsidRDefault="00A74DA8" w:rsidP="00A74DA8">
            <w:pPr>
              <w:pStyle w:val="Right-alignedtext"/>
              <w:rPr>
                <w:color w:val="000000" w:themeColor="text1"/>
                <w:sz w:val="24"/>
                <w:szCs w:val="24"/>
              </w:rPr>
            </w:pPr>
            <w:r w:rsidRPr="00A23CCF">
              <w:rPr>
                <w:color w:val="000000" w:themeColor="text1"/>
                <w:sz w:val="24"/>
                <w:szCs w:val="24"/>
              </w:rPr>
              <w:t>SUBTOTAL</w:t>
            </w:r>
          </w:p>
        </w:tc>
        <w:tc>
          <w:tcPr>
            <w:tcW w:w="112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678F4DBA" w14:textId="5C592505" w:rsidR="00A74DA8" w:rsidRPr="00A23CCF" w:rsidRDefault="00A74DA8" w:rsidP="00F4736C">
            <w:pPr>
              <w:pStyle w:val="Right-alignedtext"/>
              <w:rPr>
                <w:color w:val="000000" w:themeColor="text1"/>
                <w:sz w:val="24"/>
                <w:szCs w:val="24"/>
              </w:rPr>
            </w:pPr>
            <w:r w:rsidRPr="00A23CCF">
              <w:rPr>
                <w:color w:val="000000" w:themeColor="text1"/>
                <w:sz w:val="24"/>
                <w:szCs w:val="24"/>
              </w:rPr>
              <w:t>£</w:t>
            </w:r>
            <w:r w:rsidR="00F4736C">
              <w:rPr>
                <w:color w:val="000000" w:themeColor="text1"/>
                <w:sz w:val="24"/>
                <w:szCs w:val="24"/>
              </w:rPr>
              <w:t>9</w:t>
            </w:r>
            <w:r w:rsidR="004C12AB" w:rsidRPr="00A23CCF">
              <w:rPr>
                <w:color w:val="000000" w:themeColor="text1"/>
                <w:sz w:val="24"/>
                <w:szCs w:val="24"/>
              </w:rPr>
              <w:t>.00</w:t>
            </w:r>
          </w:p>
        </w:tc>
        <w:tc>
          <w:tcPr>
            <w:tcW w:w="1532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6BEE6908" w14:textId="2D913431" w:rsidR="00A74DA8" w:rsidRPr="00A23CCF" w:rsidRDefault="00A74DA8" w:rsidP="00A74DA8">
            <w:pPr>
              <w:pStyle w:val="Right-alignedtext"/>
              <w:rPr>
                <w:color w:val="000000" w:themeColor="text1"/>
                <w:sz w:val="24"/>
                <w:szCs w:val="24"/>
              </w:rPr>
            </w:pPr>
          </w:p>
        </w:tc>
      </w:tr>
      <w:tr w:rsidR="00A23CCF" w:rsidRPr="00A23CCF" w14:paraId="13AA65D3" w14:textId="77777777" w:rsidTr="00A74DA8">
        <w:trPr>
          <w:cantSplit/>
          <w:trHeight w:val="216"/>
        </w:trPr>
        <w:tc>
          <w:tcPr>
            <w:tcW w:w="7421" w:type="dxa"/>
            <w:gridSpan w:val="4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37D47EF8" w14:textId="60338EF5" w:rsidR="00A74DA8" w:rsidRPr="00A23CCF" w:rsidRDefault="00A74DA8" w:rsidP="00A74DA8">
            <w:pPr>
              <w:pStyle w:val="Right-alignedtext"/>
              <w:rPr>
                <w:color w:val="000000" w:themeColor="text1"/>
                <w:sz w:val="24"/>
                <w:szCs w:val="24"/>
              </w:rPr>
            </w:pPr>
            <w:r w:rsidRPr="00A23CCF">
              <w:rPr>
                <w:color w:val="000000" w:themeColor="text1"/>
                <w:sz w:val="24"/>
                <w:szCs w:val="24"/>
              </w:rPr>
              <w:t>COMMISSION @ 20% *</w:t>
            </w:r>
          </w:p>
        </w:tc>
        <w:tc>
          <w:tcPr>
            <w:tcW w:w="112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6E17BA9C" w14:textId="77777777" w:rsidR="00A74DA8" w:rsidRPr="00A23CCF" w:rsidRDefault="00A74DA8" w:rsidP="00A74DA8">
            <w:pPr>
              <w:pStyle w:val="Right-alignedtex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32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1F5ED1FC" w14:textId="4AF289CB" w:rsidR="00A74DA8" w:rsidRPr="00A23CCF" w:rsidRDefault="00A74DA8" w:rsidP="00F4736C">
            <w:pPr>
              <w:pStyle w:val="Right-alignedtext"/>
              <w:rPr>
                <w:color w:val="000000" w:themeColor="text1"/>
                <w:sz w:val="24"/>
                <w:szCs w:val="24"/>
              </w:rPr>
            </w:pPr>
            <w:r w:rsidRPr="00A23CCF">
              <w:rPr>
                <w:color w:val="000000" w:themeColor="text1"/>
                <w:sz w:val="24"/>
                <w:szCs w:val="24"/>
              </w:rPr>
              <w:t>£</w:t>
            </w:r>
            <w:r w:rsidR="00F4736C">
              <w:rPr>
                <w:color w:val="000000" w:themeColor="text1"/>
                <w:sz w:val="24"/>
                <w:szCs w:val="24"/>
              </w:rPr>
              <w:t>1.80</w:t>
            </w:r>
          </w:p>
        </w:tc>
      </w:tr>
      <w:tr w:rsidR="00A74DA8" w:rsidRPr="00A23CCF" w14:paraId="15FA873B" w14:textId="77777777" w:rsidTr="00A74DA8">
        <w:trPr>
          <w:cantSplit/>
          <w:trHeight w:val="216"/>
        </w:trPr>
        <w:tc>
          <w:tcPr>
            <w:tcW w:w="7421" w:type="dxa"/>
            <w:gridSpan w:val="4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</w:tcPr>
          <w:p w14:paraId="334E27A3" w14:textId="7A2884F4" w:rsidR="00A74DA8" w:rsidRPr="00A23CCF" w:rsidRDefault="00A74DA8" w:rsidP="00A74DA8">
            <w:pPr>
              <w:pStyle w:val="Right-alignedtext"/>
              <w:rPr>
                <w:color w:val="000000" w:themeColor="text1"/>
                <w:sz w:val="24"/>
                <w:szCs w:val="24"/>
              </w:rPr>
            </w:pPr>
            <w:r w:rsidRPr="00A23CCF">
              <w:rPr>
                <w:b/>
                <w:color w:val="000000" w:themeColor="text1"/>
                <w:sz w:val="24"/>
              </w:rPr>
              <w:t xml:space="preserve">Awaiting invoice for this period </w:t>
            </w:r>
          </w:p>
        </w:tc>
        <w:tc>
          <w:tcPr>
            <w:tcW w:w="1127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58535714" w14:textId="63018FCF" w:rsidR="00A74DA8" w:rsidRPr="00A23CCF" w:rsidRDefault="00A74DA8" w:rsidP="00F4736C">
            <w:pPr>
              <w:pStyle w:val="Right-alignedtext"/>
              <w:rPr>
                <w:color w:val="000000" w:themeColor="text1"/>
                <w:sz w:val="24"/>
                <w:szCs w:val="24"/>
              </w:rPr>
            </w:pPr>
            <w:r w:rsidRPr="00A23CCF">
              <w:rPr>
                <w:b/>
                <w:color w:val="000000" w:themeColor="text1"/>
                <w:sz w:val="24"/>
              </w:rPr>
              <w:t xml:space="preserve">£ </w:t>
            </w:r>
            <w:sdt>
              <w:sdtPr>
                <w:rPr>
                  <w:b/>
                  <w:color w:val="000000" w:themeColor="text1"/>
                  <w:sz w:val="24"/>
                </w:rPr>
                <w:alias w:val="Value"/>
                <w:tag w:val="Value"/>
                <w:id w:val="763431198"/>
                <w:placeholder>
                  <w:docPart w:val="1B7790743C9A4018BE46B58917E3FF9C"/>
                </w:placeholder>
                <w:dataBinding w:prefixMappings="xmlns:ns0='http://schemas.microsoft.com/office/2006/metadata/properties' xmlns:ns1='http://www.w3.org/2001/XMLSchema-instance' xmlns:ns2='314612e8-b08c-40d9-8ed7-f91aa2fcc65e' xmlns:ns3='http://schemas.microsoft.com/sharepoint/v3/fields' xmlns:ns4='http://schemas.microsoft.com/sharepoint/v3' " w:xpath="/ns0:properties[1]/documentManagement[1]/ns2:Value[1]" w:storeItemID="{562FBF11-1097-4686-A143-BA2AC086A074}"/>
                <w:text/>
              </w:sdtPr>
              <w:sdtEndPr/>
              <w:sdtContent>
                <w:r w:rsidR="00F4736C">
                  <w:rPr>
                    <w:b/>
                    <w:color w:val="000000" w:themeColor="text1"/>
                    <w:sz w:val="24"/>
                  </w:rPr>
                  <w:t>7</w:t>
                </w:r>
                <w:r w:rsidR="004C12AB" w:rsidRPr="00A23CCF">
                  <w:rPr>
                    <w:b/>
                    <w:color w:val="000000" w:themeColor="text1"/>
                    <w:sz w:val="24"/>
                  </w:rPr>
                  <w:t>.</w:t>
                </w:r>
                <w:r w:rsidR="00F4736C">
                  <w:rPr>
                    <w:b/>
                    <w:color w:val="000000" w:themeColor="text1"/>
                    <w:sz w:val="24"/>
                  </w:rPr>
                  <w:t>2</w:t>
                </w:r>
                <w:r w:rsidR="004C12AB" w:rsidRPr="00A23CCF">
                  <w:rPr>
                    <w:b/>
                    <w:color w:val="000000" w:themeColor="text1"/>
                    <w:sz w:val="24"/>
                  </w:rPr>
                  <w:t>0</w:t>
                </w:r>
              </w:sdtContent>
            </w:sdt>
          </w:p>
        </w:tc>
        <w:tc>
          <w:tcPr>
            <w:tcW w:w="1532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10408351" w14:textId="77777777" w:rsidR="00A74DA8" w:rsidRPr="00A23CCF" w:rsidRDefault="00A74DA8" w:rsidP="00A74DA8">
            <w:pPr>
              <w:pStyle w:val="Right-alignedtext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4AAC8ADA" w14:textId="77777777" w:rsidR="00D61E88" w:rsidRPr="00A23CCF" w:rsidRDefault="00D61E88" w:rsidP="00F56369">
      <w:pPr>
        <w:rPr>
          <w:color w:val="000000" w:themeColor="text1"/>
        </w:rPr>
      </w:pPr>
    </w:p>
    <w:p w14:paraId="5857B50B" w14:textId="77777777" w:rsidR="00D61E88" w:rsidRPr="00A23CCF" w:rsidRDefault="00D61E88" w:rsidP="00F56369">
      <w:pPr>
        <w:rPr>
          <w:color w:val="000000" w:themeColor="text1"/>
        </w:rPr>
      </w:pPr>
    </w:p>
    <w:p w14:paraId="0A6E67B3" w14:textId="77777777" w:rsidR="00C44776" w:rsidRPr="00A23CCF" w:rsidRDefault="00C44776" w:rsidP="00C44776">
      <w:pPr>
        <w:rPr>
          <w:color w:val="000000" w:themeColor="text1"/>
          <w:sz w:val="24"/>
        </w:rPr>
      </w:pPr>
    </w:p>
    <w:p w14:paraId="1DE82470" w14:textId="77777777" w:rsidR="00C44776" w:rsidRPr="00A23CCF" w:rsidRDefault="00C44776" w:rsidP="00C44776">
      <w:pPr>
        <w:rPr>
          <w:color w:val="000000" w:themeColor="text1"/>
          <w:sz w:val="24"/>
        </w:rPr>
      </w:pPr>
      <w:r w:rsidRPr="00A23CCF">
        <w:rPr>
          <w:color w:val="000000" w:themeColor="text1"/>
          <w:sz w:val="24"/>
        </w:rPr>
        <w:t>Please provide an invoice for the above items including your Bank Account details for payment.</w:t>
      </w:r>
    </w:p>
    <w:tbl>
      <w:tblPr>
        <w:tblStyle w:val="TableGrid"/>
        <w:tblW w:w="0" w:type="auto"/>
        <w:tblInd w:w="108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35"/>
        <w:gridCol w:w="3686"/>
      </w:tblGrid>
      <w:tr w:rsidR="00A23CCF" w:rsidRPr="00A23CCF" w14:paraId="26814474" w14:textId="77777777" w:rsidTr="00A96EF9">
        <w:trPr>
          <w:trHeight w:val="373"/>
        </w:trPr>
        <w:tc>
          <w:tcPr>
            <w:tcW w:w="2835" w:type="dxa"/>
          </w:tcPr>
          <w:p w14:paraId="6DCAA032" w14:textId="77777777" w:rsidR="00C44776" w:rsidRPr="00A23CCF" w:rsidRDefault="00C44776" w:rsidP="00A96EF9">
            <w:pPr>
              <w:spacing w:before="60" w:after="60"/>
              <w:jc w:val="right"/>
              <w:rPr>
                <w:color w:val="000000" w:themeColor="text1"/>
                <w:sz w:val="24"/>
              </w:rPr>
            </w:pPr>
            <w:r w:rsidRPr="00A23CCF">
              <w:rPr>
                <w:color w:val="000000" w:themeColor="text1"/>
                <w:sz w:val="24"/>
              </w:rPr>
              <w:t>Name on the account</w:t>
            </w:r>
          </w:p>
        </w:tc>
        <w:tc>
          <w:tcPr>
            <w:tcW w:w="3686" w:type="dxa"/>
          </w:tcPr>
          <w:p w14:paraId="11709142" w14:textId="77777777" w:rsidR="00C44776" w:rsidRPr="00A23CCF" w:rsidRDefault="00C44776" w:rsidP="00A96EF9">
            <w:pPr>
              <w:spacing w:before="60" w:after="60"/>
              <w:rPr>
                <w:color w:val="000000" w:themeColor="text1"/>
                <w:sz w:val="24"/>
              </w:rPr>
            </w:pPr>
          </w:p>
        </w:tc>
        <w:bookmarkStart w:id="0" w:name="_GoBack"/>
        <w:bookmarkEnd w:id="0"/>
      </w:tr>
      <w:tr w:rsidR="00A23CCF" w:rsidRPr="00A23CCF" w14:paraId="6FCA31DD" w14:textId="77777777" w:rsidTr="00A96EF9">
        <w:trPr>
          <w:trHeight w:val="373"/>
        </w:trPr>
        <w:tc>
          <w:tcPr>
            <w:tcW w:w="2835" w:type="dxa"/>
          </w:tcPr>
          <w:p w14:paraId="482BE7D0" w14:textId="77777777" w:rsidR="00C44776" w:rsidRPr="00A23CCF" w:rsidRDefault="00C44776" w:rsidP="00A96EF9">
            <w:pPr>
              <w:spacing w:before="60" w:after="60"/>
              <w:jc w:val="right"/>
              <w:rPr>
                <w:color w:val="000000" w:themeColor="text1"/>
                <w:sz w:val="24"/>
              </w:rPr>
            </w:pPr>
            <w:r w:rsidRPr="00A23CCF">
              <w:rPr>
                <w:color w:val="000000" w:themeColor="text1"/>
                <w:sz w:val="24"/>
              </w:rPr>
              <w:t>Sort Code</w:t>
            </w:r>
          </w:p>
        </w:tc>
        <w:tc>
          <w:tcPr>
            <w:tcW w:w="3686" w:type="dxa"/>
          </w:tcPr>
          <w:p w14:paraId="5768EFF3" w14:textId="77777777" w:rsidR="00C44776" w:rsidRPr="00A23CCF" w:rsidRDefault="00C44776" w:rsidP="00A96EF9">
            <w:pPr>
              <w:spacing w:before="60" w:after="60"/>
              <w:rPr>
                <w:color w:val="000000" w:themeColor="text1"/>
                <w:sz w:val="24"/>
              </w:rPr>
            </w:pPr>
          </w:p>
        </w:tc>
      </w:tr>
      <w:tr w:rsidR="00C44776" w:rsidRPr="00A23CCF" w14:paraId="7657D771" w14:textId="77777777" w:rsidTr="00A96EF9">
        <w:trPr>
          <w:trHeight w:val="373"/>
        </w:trPr>
        <w:tc>
          <w:tcPr>
            <w:tcW w:w="2835" w:type="dxa"/>
          </w:tcPr>
          <w:p w14:paraId="3AE7DD67" w14:textId="77777777" w:rsidR="00C44776" w:rsidRPr="00A23CCF" w:rsidRDefault="00C44776" w:rsidP="00A96EF9">
            <w:pPr>
              <w:spacing w:before="60" w:after="60"/>
              <w:jc w:val="right"/>
              <w:rPr>
                <w:color w:val="000000" w:themeColor="text1"/>
                <w:sz w:val="24"/>
              </w:rPr>
            </w:pPr>
            <w:r w:rsidRPr="00A23CCF">
              <w:rPr>
                <w:color w:val="000000" w:themeColor="text1"/>
                <w:sz w:val="24"/>
              </w:rPr>
              <w:t>Account Number</w:t>
            </w:r>
          </w:p>
        </w:tc>
        <w:tc>
          <w:tcPr>
            <w:tcW w:w="3686" w:type="dxa"/>
          </w:tcPr>
          <w:p w14:paraId="6C258478" w14:textId="77777777" w:rsidR="00C44776" w:rsidRPr="00A23CCF" w:rsidRDefault="00C44776" w:rsidP="00A96EF9">
            <w:pPr>
              <w:spacing w:before="60" w:after="60"/>
              <w:rPr>
                <w:color w:val="000000" w:themeColor="text1"/>
                <w:sz w:val="24"/>
              </w:rPr>
            </w:pPr>
          </w:p>
        </w:tc>
      </w:tr>
    </w:tbl>
    <w:p w14:paraId="488D0309" w14:textId="77777777" w:rsidR="00C44776" w:rsidRPr="00A23CCF" w:rsidRDefault="00C44776" w:rsidP="00C44776">
      <w:pPr>
        <w:rPr>
          <w:color w:val="000000" w:themeColor="text1"/>
          <w:sz w:val="24"/>
        </w:rPr>
      </w:pPr>
    </w:p>
    <w:p w14:paraId="22F100D0" w14:textId="49942F62" w:rsidR="00C44776" w:rsidRPr="00A23CCF" w:rsidRDefault="00A74DA8" w:rsidP="00C44776">
      <w:pPr>
        <w:rPr>
          <w:color w:val="000000" w:themeColor="text1"/>
          <w:sz w:val="24"/>
        </w:rPr>
      </w:pPr>
      <w:r w:rsidRPr="00A23CCF">
        <w:rPr>
          <w:color w:val="000000" w:themeColor="text1"/>
          <w:sz w:val="24"/>
        </w:rPr>
        <w:t xml:space="preserve">* </w:t>
      </w:r>
      <w:r w:rsidR="00C44776" w:rsidRPr="00A23CCF">
        <w:rPr>
          <w:color w:val="000000" w:themeColor="text1"/>
          <w:sz w:val="24"/>
        </w:rPr>
        <w:t xml:space="preserve">Our commission is the sale price less 20% </w:t>
      </w:r>
      <w:r w:rsidR="00C44776" w:rsidRPr="00A23CCF">
        <w:rPr>
          <w:color w:val="000000" w:themeColor="text1"/>
          <w:sz w:val="24"/>
        </w:rPr>
        <w:tab/>
      </w:r>
    </w:p>
    <w:p w14:paraId="2C9DF142" w14:textId="763A1842" w:rsidR="00D61E88" w:rsidRPr="00A23CCF" w:rsidRDefault="00D61E88" w:rsidP="00C44776">
      <w:pPr>
        <w:rPr>
          <w:color w:val="000000" w:themeColor="text1"/>
          <w:sz w:val="24"/>
        </w:rPr>
      </w:pPr>
    </w:p>
    <w:sectPr w:rsidR="00D61E88" w:rsidRPr="00A23CCF" w:rsidSect="0083202F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C48DE0" w14:textId="77777777" w:rsidR="00C67F35" w:rsidRDefault="00C67F35" w:rsidP="00C67F35">
      <w:r>
        <w:separator/>
      </w:r>
    </w:p>
  </w:endnote>
  <w:endnote w:type="continuationSeparator" w:id="0">
    <w:p w14:paraId="31C48DE1" w14:textId="77777777" w:rsidR="00C67F35" w:rsidRDefault="00C67F35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C48DDE" w14:textId="77777777" w:rsidR="00C67F35" w:rsidRDefault="00C67F35" w:rsidP="00C67F35">
      <w:r>
        <w:separator/>
      </w:r>
    </w:p>
  </w:footnote>
  <w:footnote w:type="continuationSeparator" w:id="0">
    <w:p w14:paraId="31C48DDF" w14:textId="77777777" w:rsidR="00C67F35" w:rsidRDefault="00C67F35" w:rsidP="00C6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alt="Logo placeholder" style="width:67.5pt;height:33.75pt" o:bullet="t">
        <v:imagedata r:id="rId1" o:title="template_logo"/>
      </v:shape>
    </w:pict>
  </w:numPicBullet>
  <w:abstractNum w:abstractNumId="0" w15:restartNumberingAfterBreak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BF2"/>
    <w:rsid w:val="00010191"/>
    <w:rsid w:val="00041B4A"/>
    <w:rsid w:val="00046FB0"/>
    <w:rsid w:val="000653AC"/>
    <w:rsid w:val="00077685"/>
    <w:rsid w:val="000E042A"/>
    <w:rsid w:val="000F6B47"/>
    <w:rsid w:val="000F7D4F"/>
    <w:rsid w:val="00140EA0"/>
    <w:rsid w:val="001730EB"/>
    <w:rsid w:val="001E4A8B"/>
    <w:rsid w:val="001E63D2"/>
    <w:rsid w:val="001E7EBF"/>
    <w:rsid w:val="001F0F9F"/>
    <w:rsid w:val="00202E66"/>
    <w:rsid w:val="002523E9"/>
    <w:rsid w:val="002B4C2E"/>
    <w:rsid w:val="002C56DF"/>
    <w:rsid w:val="002F6035"/>
    <w:rsid w:val="00304275"/>
    <w:rsid w:val="00311C97"/>
    <w:rsid w:val="003272DA"/>
    <w:rsid w:val="0035067A"/>
    <w:rsid w:val="0035293A"/>
    <w:rsid w:val="00354ABE"/>
    <w:rsid w:val="003C7693"/>
    <w:rsid w:val="003E5FCD"/>
    <w:rsid w:val="004105E4"/>
    <w:rsid w:val="00441785"/>
    <w:rsid w:val="00442CDA"/>
    <w:rsid w:val="0045588D"/>
    <w:rsid w:val="004564E3"/>
    <w:rsid w:val="004C12AB"/>
    <w:rsid w:val="004F202D"/>
    <w:rsid w:val="005209B5"/>
    <w:rsid w:val="00521569"/>
    <w:rsid w:val="00547748"/>
    <w:rsid w:val="00585539"/>
    <w:rsid w:val="005865E7"/>
    <w:rsid w:val="005D4480"/>
    <w:rsid w:val="005F68D5"/>
    <w:rsid w:val="0063560D"/>
    <w:rsid w:val="00704C33"/>
    <w:rsid w:val="00705699"/>
    <w:rsid w:val="0074787C"/>
    <w:rsid w:val="00755F57"/>
    <w:rsid w:val="0076761C"/>
    <w:rsid w:val="007B38EB"/>
    <w:rsid w:val="007F242B"/>
    <w:rsid w:val="008171B1"/>
    <w:rsid w:val="00820427"/>
    <w:rsid w:val="0083202F"/>
    <w:rsid w:val="008C5A0E"/>
    <w:rsid w:val="008D4953"/>
    <w:rsid w:val="008E45DF"/>
    <w:rsid w:val="0090618B"/>
    <w:rsid w:val="00953D43"/>
    <w:rsid w:val="00954EF9"/>
    <w:rsid w:val="00975420"/>
    <w:rsid w:val="009A0A91"/>
    <w:rsid w:val="009C1689"/>
    <w:rsid w:val="009D0ECF"/>
    <w:rsid w:val="009D7158"/>
    <w:rsid w:val="00A160B4"/>
    <w:rsid w:val="00A23CCF"/>
    <w:rsid w:val="00A42A8C"/>
    <w:rsid w:val="00A472D4"/>
    <w:rsid w:val="00A54A6E"/>
    <w:rsid w:val="00A63377"/>
    <w:rsid w:val="00A74DA8"/>
    <w:rsid w:val="00A87BAC"/>
    <w:rsid w:val="00A908B1"/>
    <w:rsid w:val="00AA16FA"/>
    <w:rsid w:val="00AD1385"/>
    <w:rsid w:val="00AD6E6B"/>
    <w:rsid w:val="00B629A1"/>
    <w:rsid w:val="00B9178F"/>
    <w:rsid w:val="00BE6C61"/>
    <w:rsid w:val="00C30C62"/>
    <w:rsid w:val="00C44776"/>
    <w:rsid w:val="00C50F0E"/>
    <w:rsid w:val="00C650E6"/>
    <w:rsid w:val="00C67F35"/>
    <w:rsid w:val="00C810A3"/>
    <w:rsid w:val="00CA1C8D"/>
    <w:rsid w:val="00CA4BCD"/>
    <w:rsid w:val="00CC6BF2"/>
    <w:rsid w:val="00D160CD"/>
    <w:rsid w:val="00D27DBC"/>
    <w:rsid w:val="00D61E88"/>
    <w:rsid w:val="00D719AB"/>
    <w:rsid w:val="00D824D4"/>
    <w:rsid w:val="00DB3C76"/>
    <w:rsid w:val="00DB454F"/>
    <w:rsid w:val="00DC0B1F"/>
    <w:rsid w:val="00DF257B"/>
    <w:rsid w:val="00E020A7"/>
    <w:rsid w:val="00E05EF0"/>
    <w:rsid w:val="00E47AE6"/>
    <w:rsid w:val="00E47F00"/>
    <w:rsid w:val="00E97E88"/>
    <w:rsid w:val="00EB4F05"/>
    <w:rsid w:val="00ED5BBA"/>
    <w:rsid w:val="00F1654D"/>
    <w:rsid w:val="00F23482"/>
    <w:rsid w:val="00F31262"/>
    <w:rsid w:val="00F432C7"/>
    <w:rsid w:val="00F45F0F"/>
    <w:rsid w:val="00F4736C"/>
    <w:rsid w:val="00F56369"/>
    <w:rsid w:val="00F77FBF"/>
    <w:rsid w:val="00FA0A90"/>
    <w:rsid w:val="00FB52EE"/>
    <w:rsid w:val="00FD3B54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  <w14:docId w14:val="31C48D79"/>
  <w15:docId w15:val="{B1B1D701-DB42-4659-9D16-F53FE3E28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  <w:style w:type="paragraph" w:customStyle="1" w:styleId="HeaderStyle">
    <w:name w:val="HeaderStyle"/>
    <w:basedOn w:val="Normal"/>
    <w:link w:val="HeaderStyleChar"/>
    <w:qFormat/>
    <w:rsid w:val="00D61E88"/>
    <w:pPr>
      <w:framePr w:w="10620" w:hSpace="180" w:vSpace="180" w:wrap="auto" w:vAnchor="page" w:hAnchor="page" w:x="714" w:y="725"/>
    </w:pPr>
    <w:rPr>
      <w:rFonts w:ascii="Book Antiqua" w:eastAsia="Times" w:hAnsi="Book Antiqua"/>
      <w:color w:val="auto"/>
      <w:sz w:val="22"/>
      <w:szCs w:val="20"/>
      <w:lang w:val="en-GB" w:eastAsia="en-GB"/>
    </w:rPr>
  </w:style>
  <w:style w:type="paragraph" w:customStyle="1" w:styleId="HeaderManx">
    <w:name w:val="HeaderManx"/>
    <w:basedOn w:val="Normal"/>
    <w:link w:val="HeaderManxChar"/>
    <w:qFormat/>
    <w:rsid w:val="00D61E88"/>
    <w:pPr>
      <w:framePr w:w="10620" w:hSpace="180" w:vSpace="180" w:wrap="auto" w:vAnchor="page" w:hAnchor="page" w:x="714" w:y="725"/>
      <w:tabs>
        <w:tab w:val="left" w:pos="2232"/>
      </w:tabs>
      <w:ind w:left="810" w:right="12"/>
    </w:pPr>
    <w:rPr>
      <w:rFonts w:ascii="Book Antiqua" w:eastAsia="Times" w:hAnsi="Book Antiqua"/>
      <w:i/>
      <w:color w:val="auto"/>
      <w:sz w:val="22"/>
      <w:szCs w:val="20"/>
      <w:lang w:val="en-GB" w:eastAsia="en-GB"/>
    </w:rPr>
  </w:style>
  <w:style w:type="character" w:customStyle="1" w:styleId="HeaderStyleChar">
    <w:name w:val="HeaderStyle Char"/>
    <w:basedOn w:val="DefaultParagraphFont"/>
    <w:link w:val="HeaderStyle"/>
    <w:rsid w:val="00D61E88"/>
    <w:rPr>
      <w:rFonts w:ascii="Book Antiqua" w:eastAsia="Times" w:hAnsi="Book Antiqua"/>
      <w:sz w:val="22"/>
      <w:lang w:val="en-GB" w:eastAsia="en-GB"/>
    </w:rPr>
  </w:style>
  <w:style w:type="character" w:customStyle="1" w:styleId="HeaderManxChar">
    <w:name w:val="HeaderManx Char"/>
    <w:basedOn w:val="DefaultParagraphFont"/>
    <w:link w:val="HeaderManx"/>
    <w:rsid w:val="00D61E88"/>
    <w:rPr>
      <w:rFonts w:ascii="Book Antiqua" w:eastAsia="Times" w:hAnsi="Book Antiqua"/>
      <w:i/>
      <w:sz w:val="22"/>
      <w:lang w:val="en-GB" w:eastAsia="en-GB"/>
    </w:rPr>
  </w:style>
  <w:style w:type="character" w:styleId="Emphasis">
    <w:name w:val="Emphasis"/>
    <w:basedOn w:val="DefaultParagraphFont"/>
    <w:uiPriority w:val="20"/>
    <w:qFormat/>
    <w:rsid w:val="00D61E8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265037712FB4FFEB3A3820EFB12F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13F8C-B73A-4534-8AE2-7460B00F87DB}"/>
      </w:docPartPr>
      <w:docPartBody>
        <w:p w:rsidR="0044282D" w:rsidRDefault="008565E8">
          <w:pPr>
            <w:pStyle w:val="6265037712FB4FFEB3A3820EFB12F2F8"/>
          </w:pPr>
          <w:r>
            <w:t>[Click to select date]</w:t>
          </w:r>
        </w:p>
      </w:docPartBody>
    </w:docPart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:rsidR="00786936" w:rsidRDefault="0044282D">
          <w:r w:rsidRPr="00356D40">
            <w:rPr>
              <w:rStyle w:val="PlaceholderText"/>
            </w:rPr>
            <w:t>[Title]</w:t>
          </w:r>
        </w:p>
      </w:docPartBody>
    </w:docPart>
    <w:docPart>
      <w:docPartPr>
        <w:name w:val="1B7790743C9A4018BE46B58917E3FF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90395A-703D-49E3-A625-32109A17EBFF}"/>
      </w:docPartPr>
      <w:docPartBody>
        <w:p w:rsidR="00532258" w:rsidRDefault="00725AD1" w:rsidP="00725AD1">
          <w:pPr>
            <w:pStyle w:val="1B7790743C9A4018BE46B58917E3FF9C"/>
          </w:pPr>
          <w:r w:rsidRPr="002E3D41">
            <w:rPr>
              <w:rStyle w:val="PlaceholderText"/>
            </w:rPr>
            <w:t>[Value]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3A147A"/>
    <w:rsid w:val="0044282D"/>
    <w:rsid w:val="00532258"/>
    <w:rsid w:val="00725AD1"/>
    <w:rsid w:val="00786936"/>
    <w:rsid w:val="0085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24E2B3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725AD1"/>
    <w:rPr>
      <w:color w:val="808080"/>
    </w:rPr>
  </w:style>
  <w:style w:type="paragraph" w:customStyle="1" w:styleId="738D4032DF864611927E6184133B96FD">
    <w:name w:val="738D4032DF864611927E6184133B96FD"/>
    <w:rsid w:val="003A147A"/>
  </w:style>
  <w:style w:type="paragraph" w:customStyle="1" w:styleId="D71F4A809FBC42CD937DEE682EDF6BCB">
    <w:name w:val="D71F4A809FBC42CD937DEE682EDF6BCB"/>
    <w:rsid w:val="003A147A"/>
  </w:style>
  <w:style w:type="paragraph" w:customStyle="1" w:styleId="6DCE4341655649C7ADEC70353554FC55">
    <w:name w:val="6DCE4341655649C7ADEC70353554FC55"/>
    <w:rsid w:val="003A147A"/>
  </w:style>
  <w:style w:type="paragraph" w:customStyle="1" w:styleId="E30C2235804348EF95D73EF345AF827D">
    <w:name w:val="E30C2235804348EF95D73EF345AF827D"/>
    <w:rsid w:val="003A147A"/>
  </w:style>
  <w:style w:type="paragraph" w:customStyle="1" w:styleId="1B7790743C9A4018BE46B58917E3FF9C">
    <w:name w:val="1B7790743C9A4018BE46B58917E3FF9C"/>
    <w:rsid w:val="00725AD1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Alice Quayle - Alice's Illustrations</Supplier>
    <Date_x0020_Stamp xmlns="af4025bd-eda9-4d6d-bcbe-7de91e238b29">2024-01-05T00:00:00+00:00</Date_x0020_Stamp>
    <Value xmlns="af4025bd-eda9-4d6d-bcbe-7de91e238b29">7.2</Value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2FBF11-1097-4686-A143-BA2AC086A074}">
  <ds:schemaRefs>
    <ds:schemaRef ds:uri="http://schemas.microsoft.com/office/2006/documentManagement/types"/>
    <ds:schemaRef ds:uri="http://schemas.microsoft.com/office/infopath/2007/PartnerControls"/>
    <ds:schemaRef ds:uri="af4025bd-eda9-4d6d-bcbe-7de91e238b29"/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sharepoint/v3/field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0FDFFD2-1017-4640-98BC-8D809D3ED0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E6D5B9-8C8A-4D3A-917B-EF86B1C5DBB5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Simple_Lines_Invoice_Product.dotx</Template>
  <TotalTime>0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>Notification of Sales</dc:subject>
  <dc:creator>Ruth Eastham</dc:creator>
  <cp:lastModifiedBy>Ruth Donnelly</cp:lastModifiedBy>
  <cp:revision>2</cp:revision>
  <cp:lastPrinted>2023-04-03T15:46:00Z</cp:lastPrinted>
  <dcterms:created xsi:type="dcterms:W3CDTF">2024-01-24T11:51:00Z</dcterms:created>
  <dcterms:modified xsi:type="dcterms:W3CDTF">2024-01-24T11:51:00Z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8900</vt:r8>
  </property>
</Properties>
</file>